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09C" w:rsidRPr="00A63928" w:rsidRDefault="00986D1E" w:rsidP="00DE706F">
      <w:pPr>
        <w:rPr>
          <w:rFonts w:ascii="Open Sans" w:hAnsi="Open Sans" w:cs="Open Sans"/>
          <w:b/>
          <w:color w:val="3B3838" w:themeColor="background2" w:themeShade="40"/>
          <w:sz w:val="28"/>
          <w:lang w:val="it-IT"/>
        </w:rPr>
      </w:pPr>
      <w:r w:rsidRPr="00CB75E6">
        <w:rPr>
          <w:rFonts w:ascii="Open Sans" w:hAnsi="Open Sans" w:cs="Open Sans"/>
          <w:b/>
          <w:noProof/>
          <w:color w:val="3B3838" w:themeColor="background2" w:themeShade="40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4008120</wp:posOffset>
                </wp:positionH>
                <wp:positionV relativeFrom="paragraph">
                  <wp:posOffset>-185420</wp:posOffset>
                </wp:positionV>
                <wp:extent cx="1743075" cy="371475"/>
                <wp:effectExtent l="0" t="0" r="9525" b="9525"/>
                <wp:wrapNone/>
                <wp:docPr id="1" name="Rectangle 2" descr="Logo_BonnHotel_DESK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0200" id="Rectangle 2" o:spid="_x0000_s1026" alt="Logo_BonnHotel_DESKLINE" style="position:absolute;margin-left:315.6pt;margin-top:-14.6pt;width:137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Ai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HiAAAAAFJnaHRsb25nAAAI3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CvUAAAABAAAAoAAA&#10;ACIAAAHgAAA/wAAACtkAGAAB/9j/4AAQSkZJRgABAgAASABIAAD/7QAMQWRvYmVfQ00AAv/uAA5B&#10;ZG9iZQBkgAAAAAH/2wCEAAwICAgJCAwJCQwRCwoLERUPDAwPFRgTExUTExgRDAwMDAwMEQwMDAwM&#10;DAwMDAwMDAwMDAwMDAwMDAwMDAwMDAwBDQsLDQ4NEA4OEBQODg4UFA4ODg4UEQwMDAwMEREMDAwM&#10;DAwRDAwMDAwMDAwMDAwMDAwMDAwMDAwMDAwMDAwMDP/AABEIAC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lDNUJDQkE4Q0I4OUEzNEMzRTQ3QkRGQkE2Q0YxRDY5IiBleGlmOlBpeGVsWERpbWVu&#10;c2lvbj0iMjI2OSIgZXhpZjpQaXhlbFlEaW1lbnNpb249IjQ4Mi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P/i/+JJQ0NfUFJPRklM&#10;RQACCZ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WbqPY1W6&#10;nWZSuq9oT7vFaU674GlOufJpTbf/ak62/2pOtv9qTrb/ak62/2pOtv9qTrb/au2IAADUmAAAyqUA&#10;AP/i/+JJQ0NfUFJPRklMRQADCc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ZwAAdnUAAHaFAAB1lwAAdasAAHTBAAB01QAAc+QAAHPsAHteAABvXwAAZV8AAF1g&#10;AABTYgAASmQAAEFoAAA4a//i/+JJQ0NfUFJPRklMRQAECQ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oH7dqaB+3an9jQAA/40PAv+KHQf/jysU/5s0Hv+jPCn/&#10;qUQ1+KxKQvGtUE7qrVZb5KpcZ96lY3LYnm1/0ZV3jf/i/+JJQ0NfUFJPRklMRQAFC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AACeRQAAk0UAAItEAACFQQAA&#10;gT8AAH0+AAB5PgcAdj8WAHNAIwBwQS4AbkI3AGxCPwBrQkcAaUNOAGhDVQBnQ//i/+JJQ0NfUFJP&#10;RklMRQAGCV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//i/+JJQ0NfUFJPRklMRQAHCd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fwDtAIUA7ACLAOoAkADqAJYA6QCbAOgAogDmAKkA5ACxAOIAugDhAMUA3wDT&#10;AN4A4gDdAO8A3AD5ANsA/wDaAP/i/+JJQ0NfUFJPRklMRQAICf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c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9+Wr+Qva/wA7Od/A/Akg7U/Fz/wi/csOlD4O&#10;f6Mmd/fPd/JWFIUe5D+PGK+9Sj/C94sLLnNsZH4AAAAAA1NyFzhMLWAAAAAAAAAAAAAAAAAAAAAA&#10;AAAAAAAAAAAAAAAAAAAAAAAAAAAAAAAAAAAAAAAAAAAAAAAAAAAAAAAAAAAAAAAAAAAAAAAAAAAA&#10;AAAAAAAAAAAAAAAAAAAAAAAAAAD/0vP/AA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PP/AA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z/wAA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S8/8AA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/P/AA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" stroked="f">
                <v:fill r:id="rId8" o:title="Logo_BonnHotel_DESKLINE" recolor="t" type="frame"/>
                <w10:wrap anchorx="margin"/>
              </v:rect>
            </w:pict>
          </mc:Fallback>
        </mc:AlternateContent>
      </w:r>
      <w:r w:rsidR="00FF209C" w:rsidRPr="00A63928">
        <w:rPr>
          <w:rFonts w:ascii="Open Sans" w:hAnsi="Open Sans" w:cs="Open Sans"/>
          <w:b/>
          <w:color w:val="3B3838" w:themeColor="background2" w:themeShade="40"/>
          <w:sz w:val="24"/>
          <w:lang w:val="it-IT"/>
        </w:rPr>
        <w:t xml:space="preserve">H O T E L </w:t>
      </w:r>
      <w:r w:rsidR="00563AE9" w:rsidRPr="00A63928">
        <w:rPr>
          <w:rFonts w:ascii="Open Sans" w:hAnsi="Open Sans" w:cs="Open Sans"/>
          <w:b/>
          <w:color w:val="3B3838" w:themeColor="background2" w:themeShade="40"/>
          <w:sz w:val="24"/>
          <w:lang w:val="it-IT"/>
        </w:rPr>
        <w:t>R E S E R V A T I O N</w:t>
      </w:r>
      <w:r w:rsidR="00563AE9" w:rsidRPr="00A63928">
        <w:rPr>
          <w:rFonts w:ascii="Open Sans" w:hAnsi="Open Sans" w:cs="Open Sans"/>
          <w:b/>
          <w:color w:val="3B3838" w:themeColor="background2" w:themeShade="40"/>
          <w:sz w:val="28"/>
          <w:lang w:val="it-IT"/>
        </w:rPr>
        <w:tab/>
      </w:r>
      <w:r w:rsidR="00FF209C" w:rsidRPr="00A63928">
        <w:rPr>
          <w:rFonts w:ascii="Open Sans" w:hAnsi="Open Sans" w:cs="Open Sans"/>
          <w:b/>
          <w:color w:val="3B3838" w:themeColor="background2" w:themeShade="40"/>
          <w:sz w:val="24"/>
          <w:lang w:val="it-IT"/>
        </w:rPr>
        <w:tab/>
      </w:r>
    </w:p>
    <w:p w:rsidR="00FF209C" w:rsidRPr="00A63928" w:rsidRDefault="00986D1E">
      <w:pPr>
        <w:rPr>
          <w:rFonts w:ascii="Open Sans" w:hAnsi="Open Sans" w:cs="Open Sans"/>
          <w:b/>
          <w:color w:val="3B3838" w:themeColor="background2" w:themeShade="40"/>
          <w:szCs w:val="22"/>
        </w:rPr>
      </w:pPr>
      <w:r w:rsidRPr="00CB75E6">
        <w:rPr>
          <w:rFonts w:ascii="Open Sans" w:hAnsi="Open Sans" w:cs="Open Sans"/>
          <w:b/>
          <w:noProof/>
          <w:color w:val="3B3838" w:themeColor="background2" w:themeShade="4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A5523" wp14:editId="48011188">
                <wp:simplePos x="0" y="0"/>
                <wp:positionH relativeFrom="margin">
                  <wp:posOffset>4205605</wp:posOffset>
                </wp:positionH>
                <wp:positionV relativeFrom="paragraph">
                  <wp:posOffset>35560</wp:posOffset>
                </wp:positionV>
                <wp:extent cx="1571625" cy="1362075"/>
                <wp:effectExtent l="0" t="0" r="9525" b="9525"/>
                <wp:wrapNone/>
                <wp:docPr id="3" name="Rectangle 2" descr="Logo_BonnHotel_DESK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36207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CB833" id="Rectangle 2" o:spid="_x0000_s1026" alt="Logo_BonnHotel_DESKLINE" style="position:absolute;margin-left:331.15pt;margin-top:2.8pt;width:123.7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9mZm1hbm4sIFNhcmFoAAAFkAMAAgAAABQAABCokAQAAgAAABQAABC8kpEAAgAAAAMzMgAAkpIA&#10;AgAAAAMzMgAA6hwABwAACAwAAAi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zoxMDozMCAxMToyNzo1MgAyMDE3&#10;OjEwOjMwIDExOjI3OjUyAAAASABvAGYAZgBtAGEAbgBuACwAIABTAGEAcgBhAGgAAAD/4Qsi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y0xMC0zMFQxMToyNzo1Mi4zMT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SG9mZm1hbm4sIFNhcmFo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lcC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" stroked="f">
                <v:fill r:id="rId10" o:title="Logo_BonnHotel_DESKLINE" recolor="t" type="frame"/>
                <w10:wrap anchorx="margin"/>
              </v:rect>
            </w:pict>
          </mc:Fallback>
        </mc:AlternateContent>
      </w:r>
      <w:r w:rsidR="00FF209C" w:rsidRPr="00A63928">
        <w:rPr>
          <w:rFonts w:ascii="Open Sans" w:hAnsi="Open Sans" w:cs="Open Sans"/>
          <w:b/>
          <w:color w:val="3B3838" w:themeColor="background2" w:themeShade="40"/>
          <w:szCs w:val="22"/>
        </w:rPr>
        <w:tab/>
      </w:r>
      <w:r w:rsidR="00FF209C" w:rsidRPr="00A63928">
        <w:rPr>
          <w:rFonts w:ascii="Open Sans" w:hAnsi="Open Sans" w:cs="Open Sans"/>
          <w:b/>
          <w:color w:val="3B3838" w:themeColor="background2" w:themeShade="40"/>
          <w:szCs w:val="22"/>
        </w:rPr>
        <w:tab/>
      </w:r>
      <w:r w:rsidR="00FF209C" w:rsidRPr="00A63928">
        <w:rPr>
          <w:rFonts w:ascii="Open Sans" w:hAnsi="Open Sans" w:cs="Open Sans"/>
          <w:b/>
          <w:color w:val="3B3838" w:themeColor="background2" w:themeShade="40"/>
          <w:szCs w:val="22"/>
        </w:rPr>
        <w:tab/>
      </w:r>
      <w:r w:rsidR="00FF209C" w:rsidRPr="00A63928">
        <w:rPr>
          <w:rFonts w:ascii="Open Sans" w:hAnsi="Open Sans" w:cs="Open Sans"/>
          <w:b/>
          <w:color w:val="3B3838" w:themeColor="background2" w:themeShade="40"/>
          <w:szCs w:val="22"/>
        </w:rPr>
        <w:tab/>
      </w:r>
      <w:r w:rsidR="00FF209C" w:rsidRPr="00A63928">
        <w:rPr>
          <w:rFonts w:ascii="Open Sans" w:hAnsi="Open Sans" w:cs="Open Sans"/>
          <w:b/>
          <w:color w:val="3B3838" w:themeColor="background2" w:themeShade="40"/>
          <w:szCs w:val="22"/>
        </w:rPr>
        <w:tab/>
      </w:r>
    </w:p>
    <w:p w:rsidR="00BB2917" w:rsidRDefault="00986D1E">
      <w:pPr>
        <w:rPr>
          <w:rFonts w:ascii="Open Sans" w:hAnsi="Open Sans" w:cs="Open Sans"/>
          <w:color w:val="3B3838" w:themeColor="background2" w:themeShade="40"/>
          <w:szCs w:val="22"/>
        </w:rPr>
      </w:pPr>
      <w:r w:rsidRPr="00A63928">
        <w:rPr>
          <w:rFonts w:ascii="Open Sans" w:hAnsi="Open Sans" w:cs="Open Sans"/>
          <w:b/>
          <w:noProof/>
          <w:color w:val="3B3838" w:themeColor="background2" w:themeShade="40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352675" cy="9429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928" w:rsidRPr="00897928" w:rsidRDefault="003E7F72" w:rsidP="0089792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897928">
                              <w:rPr>
                                <w:rFonts w:ascii="Open Sans" w:hAnsi="Open Sans" w:cs="Open Sans"/>
                                <w:b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  <w:t>Bonn Climate Change Conference November 2017</w:t>
                            </w:r>
                          </w:p>
                          <w:p w:rsidR="00897928" w:rsidRPr="00897928" w:rsidRDefault="003E7F72" w:rsidP="0089792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3B3838" w:themeColor="background2" w:themeShade="40"/>
                                <w:szCs w:val="22"/>
                                <w:lang w:val="en-US"/>
                              </w:rPr>
                            </w:pPr>
                            <w:r w:rsidRPr="00897928">
                              <w:rPr>
                                <w:rFonts w:ascii="Open Sans" w:hAnsi="Open Sans" w:cs="Open Sans"/>
                                <w:b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  <w:t>(COP 23 / CMP 13 / CMA 1.2)</w:t>
                            </w:r>
                          </w:p>
                          <w:p w:rsidR="00897928" w:rsidRPr="00897928" w:rsidRDefault="00D35C7D" w:rsidP="00DE706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897928">
                              <w:rPr>
                                <w:rFonts w:ascii="Open Sans" w:hAnsi="Open Sans" w:cs="Open Sans"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  <w:t>30 October to 16 November 2017</w:t>
                            </w:r>
                          </w:p>
                          <w:p w:rsidR="000F1A6E" w:rsidRPr="00897928" w:rsidRDefault="00CB75E6" w:rsidP="00DE706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897928">
                              <w:rPr>
                                <w:rFonts w:ascii="Open Sans" w:hAnsi="Open Sans" w:cs="Open Sans"/>
                                <w:color w:val="3B3838" w:themeColor="background2" w:themeShade="40"/>
                                <w:sz w:val="20"/>
                                <w:szCs w:val="22"/>
                                <w:lang w:val="en-US"/>
                              </w:rPr>
                              <w:t>WCCB, Bonn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.8pt;width:185.25pt;height:74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">
                <v:textbox>
                  <w:txbxContent>
                    <w:p w:rsidR="00897928" w:rsidRPr="00897928" w:rsidRDefault="003E7F72" w:rsidP="00897928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</w:pPr>
                      <w:r w:rsidRPr="00897928">
                        <w:rPr>
                          <w:rFonts w:ascii="Open Sans" w:hAnsi="Open Sans" w:cs="Open Sans"/>
                          <w:b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  <w:t>Bonn Climate Change Conference November 2017</w:t>
                      </w:r>
                    </w:p>
                    <w:p w:rsidR="00897928" w:rsidRPr="00897928" w:rsidRDefault="003E7F72" w:rsidP="00897928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3B3838" w:themeColor="background2" w:themeShade="40"/>
                          <w:szCs w:val="22"/>
                          <w:lang w:val="en-US"/>
                        </w:rPr>
                      </w:pPr>
                      <w:r w:rsidRPr="00897928">
                        <w:rPr>
                          <w:rFonts w:ascii="Open Sans" w:hAnsi="Open Sans" w:cs="Open Sans"/>
                          <w:b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  <w:t>(COP 23 / CMP 13 / CMA 1.2)</w:t>
                      </w:r>
                    </w:p>
                    <w:p w:rsidR="00897928" w:rsidRPr="00897928" w:rsidRDefault="00D35C7D" w:rsidP="00DE706F">
                      <w:pPr>
                        <w:jc w:val="center"/>
                        <w:rPr>
                          <w:rFonts w:ascii="Open Sans" w:hAnsi="Open Sans" w:cs="Open Sans"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</w:pPr>
                      <w:r w:rsidRPr="00897928">
                        <w:rPr>
                          <w:rFonts w:ascii="Open Sans" w:hAnsi="Open Sans" w:cs="Open Sans"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  <w:t>30 October to 16 November 2017</w:t>
                      </w:r>
                    </w:p>
                    <w:p w:rsidR="000F1A6E" w:rsidRPr="00897928" w:rsidRDefault="00CB75E6" w:rsidP="00DE706F">
                      <w:pPr>
                        <w:jc w:val="center"/>
                        <w:rPr>
                          <w:rFonts w:ascii="Open Sans" w:hAnsi="Open Sans" w:cs="Open Sans"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</w:pPr>
                      <w:r w:rsidRPr="00897928">
                        <w:rPr>
                          <w:rFonts w:ascii="Open Sans" w:hAnsi="Open Sans" w:cs="Open Sans"/>
                          <w:color w:val="3B3838" w:themeColor="background2" w:themeShade="40"/>
                          <w:sz w:val="20"/>
                          <w:szCs w:val="22"/>
                          <w:lang w:val="en-US"/>
                        </w:rPr>
                        <w:t>WCCB, Bonn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6D1E" w:rsidRDefault="00986D1E">
      <w:pPr>
        <w:rPr>
          <w:rFonts w:ascii="Open Sans" w:hAnsi="Open Sans" w:cs="Open Sans"/>
          <w:color w:val="3B3838" w:themeColor="background2" w:themeShade="40"/>
          <w:szCs w:val="22"/>
        </w:rPr>
      </w:pPr>
    </w:p>
    <w:p w:rsidR="00986D1E" w:rsidRPr="00A63928" w:rsidRDefault="00986D1E">
      <w:pPr>
        <w:rPr>
          <w:rFonts w:ascii="Open Sans" w:hAnsi="Open Sans" w:cs="Open Sans"/>
          <w:color w:val="3B3838" w:themeColor="background2" w:themeShade="40"/>
          <w:szCs w:val="22"/>
        </w:rPr>
      </w:pPr>
    </w:p>
    <w:p w:rsidR="00CB75E6" w:rsidRDefault="00CB75E6" w:rsidP="00CB75E6">
      <w:pPr>
        <w:pStyle w:val="Textkrper2"/>
        <w:spacing w:before="0" w:beforeAutospacing="0" w:after="0" w:afterAutospacing="0"/>
        <w:rPr>
          <w:rFonts w:ascii="Open Sans" w:hAnsi="Open Sans" w:cs="Open Sans"/>
          <w:b w:val="0"/>
          <w:color w:val="3B3838" w:themeColor="background2" w:themeShade="40"/>
          <w:sz w:val="18"/>
          <w:lang w:val="de-DE"/>
        </w:rPr>
      </w:pPr>
    </w:p>
    <w:p w:rsidR="00897928" w:rsidRDefault="00897928" w:rsidP="00897928">
      <w:pPr>
        <w:rPr>
          <w:rFonts w:ascii="Open Sans" w:hAnsi="Open Sans" w:cs="Open Sans"/>
          <w:bCs/>
          <w:color w:val="3B3838" w:themeColor="background2" w:themeShade="40"/>
          <w:sz w:val="18"/>
        </w:rPr>
      </w:pPr>
      <w:bookmarkStart w:id="0" w:name="_GoBack"/>
      <w:bookmarkEnd w:id="0"/>
    </w:p>
    <w:p w:rsidR="00897928" w:rsidRPr="00986D1E" w:rsidRDefault="00897928" w:rsidP="00897928">
      <w:pPr>
        <w:rPr>
          <w:rFonts w:ascii="Open Sans" w:hAnsi="Open Sans" w:cs="Open Sans"/>
          <w:bCs/>
          <w:color w:val="3B3838" w:themeColor="background2" w:themeShade="40"/>
          <w:sz w:val="16"/>
        </w:rPr>
      </w:pPr>
    </w:p>
    <w:p w:rsidR="00D23186" w:rsidRPr="00986D1E" w:rsidRDefault="00D23186" w:rsidP="00897928">
      <w:pPr>
        <w:rPr>
          <w:rFonts w:ascii="Open Sans" w:hAnsi="Open Sans" w:cs="Open Sans"/>
          <w:bCs/>
          <w:color w:val="3B3838" w:themeColor="background2" w:themeShade="40"/>
          <w:sz w:val="16"/>
        </w:rPr>
      </w:pPr>
    </w:p>
    <w:p w:rsidR="00575EDF" w:rsidRPr="00986D1E" w:rsidRDefault="00575EDF" w:rsidP="00575EDF">
      <w:pPr>
        <w:rPr>
          <w:rFonts w:ascii="Open Sans" w:hAnsi="Open Sans" w:cs="Open Sans"/>
          <w:b/>
          <w:color w:val="3B3838" w:themeColor="background2" w:themeShade="40"/>
          <w:sz w:val="20"/>
        </w:rPr>
      </w:pPr>
      <w:proofErr w:type="spellStart"/>
      <w:r w:rsidRPr="00986D1E">
        <w:rPr>
          <w:rFonts w:ascii="Open Sans" w:hAnsi="Open Sans" w:cs="Open Sans"/>
          <w:b/>
          <w:color w:val="3B3838" w:themeColor="background2" w:themeShade="40"/>
          <w:sz w:val="20"/>
        </w:rPr>
        <w:t>Adress</w:t>
      </w:r>
      <w:proofErr w:type="spellEnd"/>
      <w:r w:rsidRPr="00986D1E">
        <w:rPr>
          <w:rFonts w:ascii="Open Sans" w:hAnsi="Open Sans" w:cs="Open Sans"/>
          <w:b/>
          <w:color w:val="3B3838" w:themeColor="background2" w:themeShade="40"/>
          <w:sz w:val="20"/>
        </w:rPr>
        <w:t xml:space="preserve"> </w:t>
      </w:r>
      <w:proofErr w:type="spellStart"/>
      <w:r w:rsidRPr="00986D1E">
        <w:rPr>
          <w:rFonts w:ascii="Open Sans" w:hAnsi="Open Sans" w:cs="Open Sans"/>
          <w:b/>
          <w:color w:val="3B3838" w:themeColor="background2" w:themeShade="40"/>
          <w:sz w:val="20"/>
        </w:rPr>
        <w:t>information</w:t>
      </w:r>
      <w:proofErr w:type="spellEnd"/>
      <w:r w:rsidR="0055467D" w:rsidRPr="00986D1E">
        <w:rPr>
          <w:rFonts w:ascii="Open Sans" w:hAnsi="Open Sans" w:cs="Open Sans"/>
          <w:b/>
          <w:color w:val="3B3838" w:themeColor="background2" w:themeShade="40"/>
          <w:sz w:val="20"/>
        </w:rPr>
        <w:t>:</w:t>
      </w:r>
    </w:p>
    <w:p w:rsidR="00575EDF" w:rsidRPr="00986D1E" w:rsidRDefault="00575EDF" w:rsidP="00575EDF">
      <w:pPr>
        <w:rPr>
          <w:rFonts w:ascii="Open Sans" w:hAnsi="Open Sans" w:cs="Open Sans"/>
          <w:color w:val="3B3838" w:themeColor="background2" w:themeShade="40"/>
          <w:sz w:val="20"/>
        </w:rPr>
      </w:pPr>
    </w:p>
    <w:p w:rsidR="00D23186" w:rsidRDefault="00D23186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>
        <w:rPr>
          <w:rFonts w:ascii="Open Sans" w:hAnsi="Open Sans" w:cs="Open Sans"/>
          <w:color w:val="3B3838" w:themeColor="background2" w:themeShade="40"/>
          <w:sz w:val="20"/>
          <w:lang w:val="en-US"/>
        </w:rPr>
        <w:t>Delegation- / NGO- / Group-Name: ________________________________________________________________</w:t>
      </w:r>
    </w:p>
    <w:p w:rsidR="00D23186" w:rsidRDefault="00D23186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Last (family) name: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_____________________________________________________________________________</w:t>
      </w: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First (given) name: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_____________________________________________________________________________</w:t>
      </w: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</w:t>
      </w:r>
    </w:p>
    <w:p w:rsidR="00575EDF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Post address</w:t>
      </w:r>
      <w:r w:rsidR="00986D1E">
        <w:rPr>
          <w:rFonts w:ascii="Open Sans" w:hAnsi="Open Sans" w:cs="Open Sans"/>
          <w:color w:val="3B3838" w:themeColor="background2" w:themeShade="40"/>
          <w:sz w:val="20"/>
          <w:lang w:val="en-US"/>
        </w:rPr>
        <w:t>/</w:t>
      </w:r>
      <w:r w:rsidR="00986D1E" w:rsidRPr="00986D1E">
        <w:rPr>
          <w:rFonts w:ascii="Open Sans" w:hAnsi="Open Sans" w:cs="Open Sans"/>
          <w:color w:val="3B3838" w:themeColor="background2" w:themeShade="40"/>
          <w:sz w:val="20"/>
          <w:lang w:val="en-US"/>
        </w:rPr>
        <w:t>Billing address</w:t>
      </w:r>
      <w:r w:rsidRPr="00986D1E">
        <w:rPr>
          <w:rFonts w:ascii="Open Sans" w:hAnsi="Open Sans" w:cs="Open Sans"/>
          <w:color w:val="3B3838" w:themeColor="background2" w:themeShade="40"/>
          <w:sz w:val="20"/>
          <w:lang w:val="en-US"/>
        </w:rPr>
        <w:t>:</w:t>
      </w:r>
      <w:r w:rsidR="00986D1E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_____________________________________</w:t>
      </w:r>
      <w:r w:rsidR="00986D1E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_________________________________</w:t>
      </w:r>
    </w:p>
    <w:p w:rsidR="00986D1E" w:rsidRDefault="00986D1E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986D1E" w:rsidRPr="00A63928" w:rsidRDefault="00986D1E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____________________________________________________________________________________________________</w:t>
      </w: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Post code: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 xml:space="preserve">City: ________________________________________________                        </w:t>
      </w: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Country: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_____________________________________________________________________________________</w:t>
      </w:r>
    </w:p>
    <w:p w:rsidR="00575EDF" w:rsidRPr="00A63928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3E7F72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>Phone:</w:t>
      </w: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_____________________________________________________________________________________</w:t>
      </w:r>
    </w:p>
    <w:p w:rsidR="00575EDF" w:rsidRPr="003E7F72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575EDF" w:rsidRPr="003E7F72" w:rsidRDefault="00575EDF" w:rsidP="00575EDF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>E-Mail:</w:t>
      </w: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Pr="003E7F72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_____________________________________________________________________________________</w:t>
      </w:r>
    </w:p>
    <w:p w:rsidR="00D23186" w:rsidRPr="0055467D" w:rsidRDefault="00D23186" w:rsidP="00CB75E6">
      <w:pPr>
        <w:rPr>
          <w:rFonts w:ascii="Open Sans" w:hAnsi="Open Sans" w:cs="Open Sans"/>
          <w:b/>
          <w:color w:val="3B3838" w:themeColor="background2" w:themeShade="40"/>
          <w:sz w:val="16"/>
          <w:lang w:val="en-US"/>
        </w:rPr>
      </w:pPr>
    </w:p>
    <w:p w:rsidR="0055467D" w:rsidRPr="0055467D" w:rsidRDefault="0055467D" w:rsidP="00CB75E6">
      <w:pPr>
        <w:rPr>
          <w:rFonts w:ascii="Open Sans" w:hAnsi="Open Sans" w:cs="Open Sans"/>
          <w:b/>
          <w:color w:val="3B3838" w:themeColor="background2" w:themeShade="40"/>
          <w:sz w:val="16"/>
          <w:lang w:val="en-US"/>
        </w:rPr>
      </w:pPr>
    </w:p>
    <w:p w:rsidR="00575EDF" w:rsidRPr="00A63928" w:rsidRDefault="007353E4" w:rsidP="00CB75E6">
      <w:pPr>
        <w:rPr>
          <w:rFonts w:ascii="Open Sans" w:hAnsi="Open Sans" w:cs="Open Sans"/>
          <w:b/>
          <w:color w:val="3B3838" w:themeColor="background2" w:themeShade="40"/>
          <w:sz w:val="20"/>
          <w:lang w:val="en-US"/>
        </w:rPr>
      </w:pPr>
      <w:r>
        <w:rPr>
          <w:rFonts w:ascii="Open Sans" w:hAnsi="Open Sans" w:cs="Open Sans"/>
          <w:b/>
          <w:color w:val="3B3838" w:themeColor="background2" w:themeShade="40"/>
          <w:sz w:val="20"/>
          <w:lang w:val="en-US"/>
        </w:rPr>
        <w:t>I order definitely</w:t>
      </w:r>
    </w:p>
    <w:p w:rsidR="00575EDF" w:rsidRPr="00A63928" w:rsidRDefault="00575EDF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Date of arrival:</w:t>
      </w:r>
      <w:r w:rsidR="00575EDF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 xml:space="preserve">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</w:t>
      </w:r>
      <w:r w:rsidR="00575EDF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</w:t>
      </w:r>
      <w:r w:rsidR="00575EDF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Date of departure:</w:t>
      </w:r>
      <w:r w:rsidR="00575EDF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____</w:t>
      </w:r>
      <w:r w:rsidR="00575EDF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Room details:      o single room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o double room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CB75E6" w:rsidP="00FB4FC4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Remarks:</w:t>
      </w:r>
      <w:r w:rsidR="00FB4FC4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___________________________________________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__________________________________________ 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16"/>
          <w:lang w:val="en-US"/>
        </w:rPr>
      </w:pP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16"/>
          <w:lang w:val="en-US"/>
        </w:rPr>
      </w:pPr>
    </w:p>
    <w:p w:rsidR="00CB75E6" w:rsidRPr="00A63928" w:rsidRDefault="00CB75E6" w:rsidP="00CB75E6">
      <w:pPr>
        <w:rPr>
          <w:rFonts w:ascii="Open Sans" w:hAnsi="Open Sans" w:cs="Open Sans"/>
          <w:b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b/>
          <w:color w:val="3B3838" w:themeColor="background2" w:themeShade="40"/>
          <w:sz w:val="20"/>
          <w:lang w:val="en-US"/>
        </w:rPr>
        <w:t xml:space="preserve">Credit Card Information 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16"/>
          <w:lang w:val="en-US"/>
        </w:rPr>
      </w:pP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proofErr w:type="gramStart"/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o</w:t>
      </w:r>
      <w:proofErr w:type="gramEnd"/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Visa    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 xml:space="preserve">  </w:t>
      </w:r>
      <w:proofErr w:type="spellStart"/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o</w:t>
      </w:r>
      <w:proofErr w:type="spellEnd"/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 xml:space="preserve">  MasterCard 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 xml:space="preserve"> o American Express  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 xml:space="preserve">  o Diners – Club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FB4FC4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Credit Card Number: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</w:t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_____________________________________________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FB4FC4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Card Holder: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  <w:t>________________________________</w:t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_____________________________________________________</w:t>
      </w:r>
    </w:p>
    <w:p w:rsidR="00CB75E6" w:rsidRPr="00A63928" w:rsidRDefault="00CB75E6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</w:p>
    <w:p w:rsidR="00CB75E6" w:rsidRPr="00A63928" w:rsidRDefault="00FB4FC4" w:rsidP="00CB75E6">
      <w:pPr>
        <w:rPr>
          <w:rFonts w:ascii="Open Sans" w:hAnsi="Open Sans" w:cs="Open Sans"/>
          <w:color w:val="3B3838" w:themeColor="background2" w:themeShade="40"/>
          <w:sz w:val="20"/>
          <w:lang w:val="en-US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Valid until: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_________________________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ab/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Card Verification Value (CVV) ____________</w:t>
      </w:r>
      <w:r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______</w:t>
      </w:r>
      <w:r w:rsidR="00CB75E6" w:rsidRPr="00A63928">
        <w:rPr>
          <w:rFonts w:ascii="Open Sans" w:hAnsi="Open Sans" w:cs="Open Sans"/>
          <w:color w:val="3B3838" w:themeColor="background2" w:themeShade="40"/>
          <w:sz w:val="20"/>
          <w:lang w:val="en-US"/>
        </w:rPr>
        <w:t>_____</w:t>
      </w:r>
    </w:p>
    <w:p w:rsidR="00CB75E6" w:rsidRPr="003E7F72" w:rsidRDefault="00CB75E6" w:rsidP="00CB75E6">
      <w:pPr>
        <w:rPr>
          <w:rFonts w:cs="Arial"/>
          <w:color w:val="3B3838" w:themeColor="background2" w:themeShade="40"/>
          <w:sz w:val="20"/>
          <w:szCs w:val="28"/>
          <w:lang w:val="en-US"/>
        </w:rPr>
      </w:pPr>
    </w:p>
    <w:p w:rsidR="00542608" w:rsidRPr="00986D1E" w:rsidRDefault="00542608">
      <w:pPr>
        <w:rPr>
          <w:rFonts w:ascii="Open Sans" w:hAnsi="Open Sans" w:cs="Open Sans"/>
          <w:color w:val="3B3838" w:themeColor="background2" w:themeShade="40"/>
          <w:sz w:val="20"/>
          <w:szCs w:val="22"/>
          <w:lang w:val="en-US"/>
        </w:rPr>
      </w:pPr>
    </w:p>
    <w:p w:rsidR="00542608" w:rsidRPr="00986D1E" w:rsidRDefault="00542608">
      <w:pPr>
        <w:rPr>
          <w:rFonts w:ascii="Open Sans" w:hAnsi="Open Sans" w:cs="Open Sans"/>
          <w:color w:val="3B3838" w:themeColor="background2" w:themeShade="40"/>
          <w:sz w:val="20"/>
          <w:szCs w:val="22"/>
          <w:lang w:val="en-US"/>
        </w:rPr>
      </w:pPr>
    </w:p>
    <w:p w:rsidR="00FF209C" w:rsidRPr="00A63928" w:rsidRDefault="00563AE9">
      <w:pPr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</w:pPr>
      <w:r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Date</w:t>
      </w:r>
      <w:r w:rsidR="00FF209C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:</w:t>
      </w:r>
      <w:r w:rsidR="00A63928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ab/>
      </w:r>
      <w:r w:rsidR="00FB4FC4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___________________</w:t>
      </w:r>
      <w:r w:rsidR="00FF209C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ab/>
      </w:r>
      <w:r w:rsidR="00FF209C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ab/>
      </w:r>
      <w:r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Signature</w:t>
      </w:r>
      <w:r w:rsidR="00FF209C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 xml:space="preserve">: </w:t>
      </w:r>
      <w:r w:rsidR="00FB4FC4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_______</w:t>
      </w:r>
      <w:r w:rsidR="00FF209C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__</w:t>
      </w:r>
      <w:r w:rsidR="00FB4FC4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______________</w:t>
      </w:r>
      <w:r w:rsidR="00A63928" w:rsidRPr="00A63928">
        <w:rPr>
          <w:rFonts w:ascii="Open Sans" w:hAnsi="Open Sans" w:cs="Open Sans"/>
          <w:color w:val="3B3838" w:themeColor="background2" w:themeShade="40"/>
          <w:sz w:val="20"/>
          <w:szCs w:val="22"/>
          <w:lang w:val="fr-FR"/>
        </w:rPr>
        <w:t>___________________________</w:t>
      </w:r>
    </w:p>
    <w:sectPr w:rsidR="00FF209C" w:rsidRPr="00A63928" w:rsidSect="003E7F72">
      <w:headerReference w:type="default" r:id="rId11"/>
      <w:pgSz w:w="11906" w:h="16838" w:code="9"/>
      <w:pgMar w:top="1417" w:right="1417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5E6" w:rsidRDefault="00CB75E6" w:rsidP="00CB75E6">
      <w:r>
        <w:separator/>
      </w:r>
    </w:p>
  </w:endnote>
  <w:endnote w:type="continuationSeparator" w:id="0">
    <w:p w:rsidR="00CB75E6" w:rsidRDefault="00CB75E6" w:rsidP="00CB7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5E6" w:rsidRDefault="00CB75E6" w:rsidP="00CB75E6">
      <w:r>
        <w:separator/>
      </w:r>
    </w:p>
  </w:footnote>
  <w:footnote w:type="continuationSeparator" w:id="0">
    <w:p w:rsidR="00CB75E6" w:rsidRDefault="00CB75E6" w:rsidP="00CB7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E0A" w:rsidRDefault="008C6E0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95E99"/>
    <w:multiLevelType w:val="hybridMultilevel"/>
    <w:tmpl w:val="55D8990C"/>
    <w:lvl w:ilvl="0" w:tplc="E82C6A30">
      <w:start w:val="4"/>
      <w:numFmt w:val="bullet"/>
      <w:lvlText w:val=""/>
      <w:lvlJc w:val="left"/>
      <w:pPr>
        <w:tabs>
          <w:tab w:val="num" w:pos="2486"/>
        </w:tabs>
        <w:ind w:left="248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26"/>
        </w:tabs>
        <w:ind w:left="75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46"/>
        </w:tabs>
        <w:ind w:left="82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0A"/>
    <w:rsid w:val="000F1A6E"/>
    <w:rsid w:val="000F430B"/>
    <w:rsid w:val="00201744"/>
    <w:rsid w:val="003710FE"/>
    <w:rsid w:val="003E7F72"/>
    <w:rsid w:val="00404877"/>
    <w:rsid w:val="00542608"/>
    <w:rsid w:val="0055467D"/>
    <w:rsid w:val="00563AE9"/>
    <w:rsid w:val="00575EDF"/>
    <w:rsid w:val="005B1514"/>
    <w:rsid w:val="005E4BD6"/>
    <w:rsid w:val="006319D9"/>
    <w:rsid w:val="006F2C0A"/>
    <w:rsid w:val="00733CBD"/>
    <w:rsid w:val="007353E4"/>
    <w:rsid w:val="00843772"/>
    <w:rsid w:val="00854EBC"/>
    <w:rsid w:val="00897928"/>
    <w:rsid w:val="008C6E0A"/>
    <w:rsid w:val="00916F31"/>
    <w:rsid w:val="00920638"/>
    <w:rsid w:val="00957178"/>
    <w:rsid w:val="00960E1B"/>
    <w:rsid w:val="00986D1E"/>
    <w:rsid w:val="009E185A"/>
    <w:rsid w:val="009F2E77"/>
    <w:rsid w:val="00A63928"/>
    <w:rsid w:val="00A84FE0"/>
    <w:rsid w:val="00B77EE4"/>
    <w:rsid w:val="00BA21F7"/>
    <w:rsid w:val="00BB2917"/>
    <w:rsid w:val="00C25183"/>
    <w:rsid w:val="00CB75E6"/>
    <w:rsid w:val="00D23186"/>
    <w:rsid w:val="00D35C7D"/>
    <w:rsid w:val="00DD2C6B"/>
    <w:rsid w:val="00DE706F"/>
    <w:rsid w:val="00FB4FC4"/>
    <w:rsid w:val="00F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87BFB-DF70-4B4E-98D7-8869030E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sz w:val="48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779"/>
        <w:tab w:val="left" w:pos="2730"/>
        <w:tab w:val="left" w:pos="3014"/>
      </w:tabs>
      <w:spacing w:before="120"/>
      <w:outlineLvl w:val="4"/>
    </w:pPr>
    <w:rPr>
      <w:b/>
      <w:sz w:val="20"/>
    </w:rPr>
  </w:style>
  <w:style w:type="paragraph" w:styleId="berschrift6">
    <w:name w:val="heading 6"/>
    <w:basedOn w:val="Standard"/>
    <w:next w:val="Standard"/>
    <w:qFormat/>
    <w:pPr>
      <w:keepNext/>
      <w:pBdr>
        <w:top w:val="single" w:sz="4" w:space="4" w:color="auto"/>
        <w:left w:val="single" w:sz="4" w:space="4" w:color="auto"/>
        <w:bottom w:val="single" w:sz="4" w:space="0" w:color="auto"/>
        <w:right w:val="single" w:sz="4" w:space="4" w:color="auto"/>
      </w:pBdr>
      <w:ind w:left="113" w:right="6804"/>
      <w:outlineLvl w:val="5"/>
    </w:pPr>
    <w:rPr>
      <w:b/>
      <w:lang w:val="fr-FR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b/>
      <w:bCs/>
      <w:sz w:val="24"/>
      <w:lang w:val="fr-FR"/>
    </w:rPr>
  </w:style>
  <w:style w:type="paragraph" w:styleId="berschrift8">
    <w:name w:val="heading 8"/>
    <w:basedOn w:val="Standard"/>
    <w:next w:val="Standard"/>
    <w:qFormat/>
    <w:pPr>
      <w:keepNext/>
      <w:spacing w:before="100" w:beforeAutospacing="1" w:after="100" w:afterAutospacing="1"/>
      <w:ind w:left="720"/>
      <w:jc w:val="center"/>
      <w:outlineLvl w:val="7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b/>
      <w:sz w:val="24"/>
    </w:rPr>
  </w:style>
  <w:style w:type="paragraph" w:customStyle="1" w:styleId="Text">
    <w:name w:val="Text"/>
    <w:basedOn w:val="Standard"/>
    <w:rPr>
      <w:sz w:val="18"/>
    </w:rPr>
  </w:style>
  <w:style w:type="paragraph" w:styleId="Textkrper2">
    <w:name w:val="Body Text 2"/>
    <w:basedOn w:val="Standard"/>
    <w:pPr>
      <w:spacing w:before="100" w:beforeAutospacing="1" w:after="100" w:afterAutospacing="1"/>
      <w:jc w:val="center"/>
    </w:pPr>
    <w:rPr>
      <w:rFonts w:cs="Arial"/>
      <w:b/>
      <w:bCs/>
      <w:sz w:val="28"/>
      <w:lang w:val="en-US"/>
    </w:rPr>
  </w:style>
  <w:style w:type="paragraph" w:styleId="Textkrper3">
    <w:name w:val="Body Text 3"/>
    <w:basedOn w:val="Standard"/>
    <w:rPr>
      <w:sz w:val="16"/>
    </w:rPr>
  </w:style>
  <w:style w:type="paragraph" w:styleId="Sprechblasentext">
    <w:name w:val="Balloon Text"/>
    <w:basedOn w:val="Standard"/>
    <w:semiHidden/>
    <w:rsid w:val="006319D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CB75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B75E6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CB75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B75E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CZE\Anwendungsdaten\Microsoft\Vorlagen\HOTELRESERVIERUNG_Eu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HOTELRESERVIERUNG_Euro</Template>
  <TotalTime>0</TotalTime>
  <Pages>1</Pages>
  <Words>101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HOTELRESERVIERUNG</vt:lpstr>
    </vt:vector>
  </TitlesOfParts>
  <Company>Tourismus &amp; Congress GmbH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HOTELRESERVIERUNG</dc:title>
  <dc:subject/>
  <dc:creator>cze</dc:creator>
  <cp:keywords/>
  <cp:lastModifiedBy>Hoffmann, Sarah</cp:lastModifiedBy>
  <cp:revision>3</cp:revision>
  <cp:lastPrinted>2017-04-28T10:58:00Z</cp:lastPrinted>
  <dcterms:created xsi:type="dcterms:W3CDTF">2017-10-27T09:15:00Z</dcterms:created>
  <dcterms:modified xsi:type="dcterms:W3CDTF">2017-10-30T10:33:00Z</dcterms:modified>
</cp:coreProperties>
</file>